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ABAA7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  <w:b/>
          <w:bCs/>
        </w:rPr>
      </w:pPr>
      <w:r w:rsidRPr="00B30938">
        <w:rPr>
          <w:rFonts w:ascii="Verdana" w:hAnsi="Verdana" w:cs="TradeGothic"/>
          <w:b/>
          <w:bCs/>
        </w:rPr>
        <w:t xml:space="preserve">ANNEXE </w:t>
      </w:r>
      <w:r>
        <w:rPr>
          <w:rFonts w:ascii="Verdana" w:hAnsi="Verdana" w:cs="TradeGothic"/>
          <w:b/>
          <w:bCs/>
        </w:rPr>
        <w:t>I</w:t>
      </w:r>
    </w:p>
    <w:p w14:paraId="74076CCF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  <w:b/>
          <w:bCs/>
        </w:rPr>
      </w:pPr>
    </w:p>
    <w:p w14:paraId="5BE640BA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  <w:b/>
          <w:bCs/>
        </w:rPr>
      </w:pPr>
    </w:p>
    <w:p w14:paraId="2B4DFF68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  <w:b/>
          <w:bCs/>
        </w:rPr>
      </w:pPr>
    </w:p>
    <w:p w14:paraId="6A4BF878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  <w:b/>
          <w:bCs/>
        </w:rPr>
      </w:pPr>
      <w:r w:rsidRPr="00B30938">
        <w:rPr>
          <w:rFonts w:ascii="Verdana" w:hAnsi="Verdana" w:cs="TradeGothic"/>
          <w:b/>
          <w:bCs/>
        </w:rPr>
        <w:t>PARTITURA</w:t>
      </w:r>
    </w:p>
    <w:p w14:paraId="7F87FC91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1EF132E0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B30938">
        <w:rPr>
          <w:rFonts w:ascii="Verdana" w:hAnsi="Verdana" w:cs="TradeGothic"/>
        </w:rPr>
        <w:t xml:space="preserve">Flautí-Flautes (1a i 2a)-Oboès (1r i 2n) -Fagot-Requint-Clarinets </w:t>
      </w:r>
      <w:proofErr w:type="spellStart"/>
      <w:r w:rsidRPr="00B30938">
        <w:rPr>
          <w:rFonts w:ascii="Verdana" w:hAnsi="Verdana" w:cs="TradeGothic"/>
        </w:rPr>
        <w:t>Sib</w:t>
      </w:r>
      <w:proofErr w:type="spellEnd"/>
      <w:r w:rsidRPr="00B30938">
        <w:rPr>
          <w:rFonts w:ascii="Verdana" w:hAnsi="Verdana" w:cs="TradeGothic"/>
        </w:rPr>
        <w:t xml:space="preserve"> (1r, 2n i 3r)-Clarinet baix-Saxofons alts (1r i 2n)-Saxofons tenors (1r i 2n)-Saxofon baríton-Trompes Fa (1a, 2a, 3a i 4a)-Trombons (1r, 2n i 3r)</w:t>
      </w:r>
    </w:p>
    <w:p w14:paraId="263979F1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B30938">
        <w:rPr>
          <w:rFonts w:ascii="Verdana" w:hAnsi="Verdana" w:cs="TradeGothic"/>
        </w:rPr>
        <w:t xml:space="preserve">Trompetes </w:t>
      </w:r>
      <w:proofErr w:type="spellStart"/>
      <w:r w:rsidRPr="00B30938">
        <w:rPr>
          <w:rFonts w:ascii="Verdana" w:hAnsi="Verdana" w:cs="TradeGothic"/>
        </w:rPr>
        <w:t>Sib</w:t>
      </w:r>
      <w:proofErr w:type="spellEnd"/>
      <w:r w:rsidRPr="00B30938">
        <w:rPr>
          <w:rFonts w:ascii="Verdana" w:hAnsi="Verdana" w:cs="TradeGothic"/>
        </w:rPr>
        <w:t xml:space="preserve"> (1a, 2a i 3a)-Tuba-Bombardins (1r i 2n)-Fiscorn-</w:t>
      </w:r>
    </w:p>
    <w:p w14:paraId="0607DFBB" w14:textId="77777777" w:rsidR="001E212F" w:rsidRPr="00B30938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771EBFDA" w14:textId="77777777" w:rsidR="001E212F" w:rsidRPr="00216CAC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216CAC">
        <w:rPr>
          <w:rFonts w:ascii="Verdana" w:hAnsi="Verdana" w:cs="TradeGothic"/>
        </w:rPr>
        <w:t xml:space="preserve">Percussió (6 executants) </w:t>
      </w:r>
    </w:p>
    <w:p w14:paraId="71B313DD" w14:textId="77777777" w:rsidR="001E212F" w:rsidRPr="003708FB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216CAC">
        <w:rPr>
          <w:rFonts w:ascii="Verdana" w:hAnsi="Verdana" w:cs="TradeGothic"/>
        </w:rPr>
        <w:t xml:space="preserve">Instrumental: Caixa, bombo, plats, timbals (fins a 4) i percussió accessòria </w:t>
      </w:r>
      <w:r w:rsidRPr="00216CAC">
        <w:rPr>
          <w:rFonts w:ascii="Verdana" w:hAnsi="Verdana" w:cs="TradeGothic"/>
          <w:b/>
          <w:bCs/>
          <w:color w:val="FF0000"/>
        </w:rPr>
        <w:t xml:space="preserve">(no s’admetran làmines ni </w:t>
      </w:r>
      <w:proofErr w:type="spellStart"/>
      <w:r w:rsidRPr="00216CAC">
        <w:rPr>
          <w:rFonts w:ascii="Verdana" w:hAnsi="Verdana" w:cs="TradeGothic"/>
          <w:b/>
          <w:bCs/>
          <w:color w:val="FF0000"/>
        </w:rPr>
        <w:t>campanòfon</w:t>
      </w:r>
      <w:proofErr w:type="spellEnd"/>
      <w:r w:rsidRPr="00216CAC">
        <w:rPr>
          <w:rFonts w:ascii="Verdana" w:hAnsi="Verdana" w:cs="TradeGothic"/>
          <w:b/>
          <w:bCs/>
          <w:color w:val="FF0000"/>
        </w:rPr>
        <w:t>)</w:t>
      </w:r>
    </w:p>
    <w:p w14:paraId="7E0E0748" w14:textId="77777777" w:rsidR="001E212F" w:rsidRPr="003708FB" w:rsidRDefault="001E212F" w:rsidP="001E212F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7B3A5B0D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08C3F258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6034CDBE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64C5DF91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161EACF2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31DD8FA4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1BDC443F" w14:textId="77777777" w:rsidR="001E212F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</w:p>
    <w:p w14:paraId="6C32EB2B" w14:textId="77777777" w:rsidR="001E212F" w:rsidRPr="003708FB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3708FB">
        <w:rPr>
          <w:rFonts w:ascii="Verdana" w:hAnsi="Verdana" w:cs="TradeGothic"/>
        </w:rPr>
        <w:t>Més informació:</w:t>
      </w:r>
      <w:r>
        <w:rPr>
          <w:rFonts w:ascii="Verdana" w:hAnsi="Verdana" w:cs="TradeGothic"/>
        </w:rPr>
        <w:t xml:space="preserve"> </w:t>
      </w:r>
      <w:hyperlink r:id="rId8" w:history="1">
        <w:r w:rsidRPr="003708FB">
          <w:rPr>
            <w:rStyle w:val="Enlla"/>
            <w:rFonts w:ascii="Verdana" w:hAnsi="Verdana" w:cs="TradeGothic"/>
          </w:rPr>
          <w:t>cij@lolleria.org</w:t>
        </w:r>
      </w:hyperlink>
    </w:p>
    <w:p w14:paraId="7874B8FE" w14:textId="77777777" w:rsidR="001E212F" w:rsidRPr="003708FB" w:rsidRDefault="001E212F" w:rsidP="001E212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radeGothic"/>
        </w:rPr>
      </w:pPr>
      <w:r w:rsidRPr="003708FB">
        <w:rPr>
          <w:rFonts w:ascii="Verdana" w:hAnsi="Verdana" w:cs="TradeGothic"/>
        </w:rPr>
        <w:t>Telèfon. 96 220 08 66</w:t>
      </w:r>
    </w:p>
    <w:p w14:paraId="5C24ECFF" w14:textId="0FA4CD01" w:rsidR="0013728C" w:rsidRPr="003708FB" w:rsidRDefault="0013728C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40595516" w14:textId="3E220FE6" w:rsidR="0013728C" w:rsidRPr="003708FB" w:rsidRDefault="0013728C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3BC8BB67" w14:textId="77777777" w:rsidR="0013728C" w:rsidRPr="003708FB" w:rsidRDefault="0013728C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545287A7" w14:textId="2018B989" w:rsidR="0013728C" w:rsidRPr="003708FB" w:rsidRDefault="0013728C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6F92738A" w14:textId="60676CDE" w:rsidR="00145674" w:rsidRPr="003708FB" w:rsidRDefault="00145674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7AC864AD" w14:textId="74CB2D7E" w:rsidR="00145674" w:rsidRPr="003708FB" w:rsidRDefault="00145674" w:rsidP="00F4122E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radeGothic"/>
        </w:rPr>
      </w:pPr>
    </w:p>
    <w:p w14:paraId="6107EB02" w14:textId="34A3008B" w:rsidR="00B30938" w:rsidRDefault="00B30938" w:rsidP="00FB3814">
      <w:pPr>
        <w:autoSpaceDE w:val="0"/>
        <w:autoSpaceDN w:val="0"/>
        <w:adjustRightInd w:val="0"/>
        <w:spacing w:after="0" w:line="360" w:lineRule="auto"/>
        <w:rPr>
          <w:rFonts w:ascii="Verdana" w:hAnsi="Verdana" w:cs="TradeGothic"/>
          <w:b/>
          <w:bCs/>
        </w:rPr>
      </w:pPr>
    </w:p>
    <w:sectPr w:rsidR="00B30938">
      <w:headerReference w:type="default" r:id="rId9"/>
      <w:footerReference w:type="default" r:id="rId10"/>
      <w:pgSz w:w="11906" w:h="16838"/>
      <w:pgMar w:top="2791" w:right="1701" w:bottom="1666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A41CE" w14:textId="77777777" w:rsidR="00622F59" w:rsidRDefault="00622F59">
      <w:r>
        <w:separator/>
      </w:r>
    </w:p>
  </w:endnote>
  <w:endnote w:type="continuationSeparator" w:id="0">
    <w:p w14:paraId="41E81EF2" w14:textId="77777777" w:rsidR="00622F59" w:rsidRDefault="0062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-BoldTw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507C" w14:textId="77777777" w:rsidR="0098276F" w:rsidRPr="004E2E54" w:rsidRDefault="0098276F">
    <w:pPr>
      <w:pStyle w:val="Textindependent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rFonts w:ascii="Verdana" w:hAnsi="Verdana"/>
      </w:rPr>
    </w:pPr>
    <w:r w:rsidRPr="004E2E54">
      <w:rPr>
        <w:rFonts w:ascii="Verdana" w:hAnsi="Verdana"/>
        <w:b/>
      </w:rPr>
      <w:t>Ajuntament de L'Olleria</w:t>
    </w:r>
  </w:p>
  <w:p w14:paraId="72737EE2" w14:textId="77777777" w:rsidR="0098276F" w:rsidRPr="004E2E54" w:rsidRDefault="0098276F">
    <w:pPr>
      <w:pStyle w:val="Textindependent"/>
      <w:jc w:val="center"/>
      <w:rPr>
        <w:rFonts w:ascii="Verdana" w:hAnsi="Verdana"/>
      </w:rPr>
    </w:pPr>
    <w:r w:rsidRPr="004E2E54">
      <w:rPr>
        <w:rFonts w:ascii="Verdana" w:hAnsi="Verdana"/>
        <w:sz w:val="16"/>
      </w:rPr>
      <w:t>Carrer Santo Tomás, 2, L'Olleria. 46850 (València). Tel. 962200601. Fax: 962200011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B2F9" w14:textId="77777777" w:rsidR="00622F59" w:rsidRDefault="00622F59">
      <w:r>
        <w:separator/>
      </w:r>
    </w:p>
  </w:footnote>
  <w:footnote w:type="continuationSeparator" w:id="0">
    <w:p w14:paraId="36614BD9" w14:textId="77777777" w:rsidR="00622F59" w:rsidRDefault="00622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39DD" w14:textId="53FED3A9" w:rsidR="0098276F" w:rsidRDefault="0049017D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>
      <w:rPr>
        <w:noProof/>
      </w:rPr>
      <w:drawing>
        <wp:inline distT="0" distB="0" distL="0" distR="0" wp14:anchorId="62FA6B5C" wp14:editId="2ABA9BFC">
          <wp:extent cx="695325" cy="695325"/>
          <wp:effectExtent l="0" t="0" r="0" b="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21" r="-21" b="-21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98276F">
      <w:rPr>
        <w:rFonts w:eastAsia="Verdana" w:cs="Verdana"/>
      </w:rPr>
      <w:t xml:space="preserve"> </w:t>
    </w:r>
  </w:p>
  <w:p w14:paraId="5888A34F" w14:textId="5ED73170" w:rsidR="0098276F" w:rsidRPr="004E2E54" w:rsidRDefault="0098276F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rFonts w:ascii="Verdana" w:hAnsi="Verdana"/>
      </w:rPr>
    </w:pPr>
    <w:r w:rsidRPr="004E2E54">
      <w:rPr>
        <w:rFonts w:ascii="Verdana" w:hAnsi="Verdana"/>
        <w:b/>
        <w:bCs/>
        <w:sz w:val="28"/>
        <w:szCs w:val="28"/>
      </w:rPr>
      <w:t>Ajuntament de L'Olleria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40A6"/>
    <w:multiLevelType w:val="hybridMultilevel"/>
    <w:tmpl w:val="D780D3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54F1F"/>
    <w:multiLevelType w:val="hybridMultilevel"/>
    <w:tmpl w:val="5A7A562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B7FA3"/>
    <w:multiLevelType w:val="hybridMultilevel"/>
    <w:tmpl w:val="9872F1B0"/>
    <w:lvl w:ilvl="0" w:tplc="8C26F24A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rade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2698A"/>
    <w:multiLevelType w:val="hybridMultilevel"/>
    <w:tmpl w:val="4B3CCF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12E3D"/>
    <w:multiLevelType w:val="hybridMultilevel"/>
    <w:tmpl w:val="0BE6F900"/>
    <w:lvl w:ilvl="0" w:tplc="2C96D302">
      <w:start w:val="3"/>
      <w:numFmt w:val="bullet"/>
      <w:lvlText w:val="•"/>
      <w:lvlJc w:val="left"/>
      <w:pPr>
        <w:ind w:left="1065" w:hanging="705"/>
      </w:pPr>
      <w:rPr>
        <w:rFonts w:ascii="Verdana" w:eastAsia="Calibri" w:hAnsi="Verdana" w:cs="TradeGothic-BoldTwo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73C89"/>
    <w:multiLevelType w:val="hybridMultilevel"/>
    <w:tmpl w:val="13BC8EA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C0612"/>
    <w:multiLevelType w:val="hybridMultilevel"/>
    <w:tmpl w:val="DC567356"/>
    <w:lvl w:ilvl="0" w:tplc="4880D7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438B8"/>
    <w:multiLevelType w:val="hybridMultilevel"/>
    <w:tmpl w:val="9C307EF2"/>
    <w:lvl w:ilvl="0" w:tplc="4880D7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831B1"/>
    <w:multiLevelType w:val="hybridMultilevel"/>
    <w:tmpl w:val="AF92E476"/>
    <w:lvl w:ilvl="0" w:tplc="2C96D302">
      <w:start w:val="3"/>
      <w:numFmt w:val="bullet"/>
      <w:lvlText w:val="•"/>
      <w:lvlJc w:val="left"/>
      <w:pPr>
        <w:ind w:left="1065" w:hanging="705"/>
      </w:pPr>
      <w:rPr>
        <w:rFonts w:ascii="Verdana" w:eastAsia="Calibri" w:hAnsi="Verdana" w:cs="TradeGothic-BoldTwo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778BC"/>
    <w:multiLevelType w:val="hybridMultilevel"/>
    <w:tmpl w:val="0E844180"/>
    <w:lvl w:ilvl="0" w:tplc="8C26F24A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rade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67A38"/>
    <w:multiLevelType w:val="hybridMultilevel"/>
    <w:tmpl w:val="300A7D2A"/>
    <w:lvl w:ilvl="0" w:tplc="8C26F24A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rade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A1308"/>
    <w:multiLevelType w:val="hybridMultilevel"/>
    <w:tmpl w:val="9316591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F2738"/>
    <w:multiLevelType w:val="hybridMultilevel"/>
    <w:tmpl w:val="280CB8A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E54C6"/>
    <w:multiLevelType w:val="hybridMultilevel"/>
    <w:tmpl w:val="DD5A4C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710E0"/>
    <w:multiLevelType w:val="hybridMultilevel"/>
    <w:tmpl w:val="3BD267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958D8"/>
    <w:multiLevelType w:val="hybridMultilevel"/>
    <w:tmpl w:val="3BE6301C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35355EC"/>
    <w:multiLevelType w:val="hybridMultilevel"/>
    <w:tmpl w:val="2BC8ED02"/>
    <w:lvl w:ilvl="0" w:tplc="8C26F24A">
      <w:start w:val="14"/>
      <w:numFmt w:val="bullet"/>
      <w:lvlText w:val="-"/>
      <w:lvlJc w:val="left"/>
      <w:pPr>
        <w:ind w:left="1440" w:hanging="360"/>
      </w:pPr>
      <w:rPr>
        <w:rFonts w:ascii="Verdana" w:eastAsia="Calibri" w:hAnsi="Verdana" w:cs="TradeGothic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C5087B"/>
    <w:multiLevelType w:val="hybridMultilevel"/>
    <w:tmpl w:val="B4386018"/>
    <w:lvl w:ilvl="0" w:tplc="4880D7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2129B"/>
    <w:multiLevelType w:val="hybridMultilevel"/>
    <w:tmpl w:val="F0A6B1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585A84">
      <w:numFmt w:val="bullet"/>
      <w:lvlText w:val="•"/>
      <w:lvlJc w:val="left"/>
      <w:pPr>
        <w:ind w:left="1785" w:hanging="705"/>
      </w:pPr>
      <w:rPr>
        <w:rFonts w:ascii="Verdana" w:eastAsia="Calibri" w:hAnsi="Verdana" w:cs="TradeGothic-BoldTwo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C6352"/>
    <w:multiLevelType w:val="hybridMultilevel"/>
    <w:tmpl w:val="F820805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23970"/>
    <w:multiLevelType w:val="hybridMultilevel"/>
    <w:tmpl w:val="554812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6C2945"/>
    <w:multiLevelType w:val="hybridMultilevel"/>
    <w:tmpl w:val="FF2270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F8612A"/>
    <w:multiLevelType w:val="hybridMultilevel"/>
    <w:tmpl w:val="B1A6C0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94556"/>
    <w:multiLevelType w:val="hybridMultilevel"/>
    <w:tmpl w:val="632E6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01187">
    <w:abstractNumId w:val="22"/>
  </w:num>
  <w:num w:numId="2" w16cid:durableId="1038701113">
    <w:abstractNumId w:val="23"/>
  </w:num>
  <w:num w:numId="3" w16cid:durableId="1169521426">
    <w:abstractNumId w:val="11"/>
  </w:num>
  <w:num w:numId="4" w16cid:durableId="1828009129">
    <w:abstractNumId w:val="3"/>
  </w:num>
  <w:num w:numId="5" w16cid:durableId="1358972337">
    <w:abstractNumId w:val="14"/>
  </w:num>
  <w:num w:numId="6" w16cid:durableId="1305624470">
    <w:abstractNumId w:val="7"/>
  </w:num>
  <w:num w:numId="7" w16cid:durableId="432633694">
    <w:abstractNumId w:val="15"/>
  </w:num>
  <w:num w:numId="8" w16cid:durableId="531381632">
    <w:abstractNumId w:val="2"/>
  </w:num>
  <w:num w:numId="9" w16cid:durableId="918751823">
    <w:abstractNumId w:val="16"/>
  </w:num>
  <w:num w:numId="10" w16cid:durableId="814108057">
    <w:abstractNumId w:val="9"/>
  </w:num>
  <w:num w:numId="11" w16cid:durableId="1401245170">
    <w:abstractNumId w:val="10"/>
  </w:num>
  <w:num w:numId="12" w16cid:durableId="216092717">
    <w:abstractNumId w:val="8"/>
  </w:num>
  <w:num w:numId="13" w16cid:durableId="1062172964">
    <w:abstractNumId w:val="6"/>
  </w:num>
  <w:num w:numId="14" w16cid:durableId="642734413">
    <w:abstractNumId w:val="4"/>
  </w:num>
  <w:num w:numId="15" w16cid:durableId="1674454918">
    <w:abstractNumId w:val="12"/>
  </w:num>
  <w:num w:numId="16" w16cid:durableId="1951819768">
    <w:abstractNumId w:val="19"/>
  </w:num>
  <w:num w:numId="17" w16cid:durableId="701901751">
    <w:abstractNumId w:val="18"/>
  </w:num>
  <w:num w:numId="18" w16cid:durableId="203912802">
    <w:abstractNumId w:val="1"/>
  </w:num>
  <w:num w:numId="19" w16cid:durableId="1220242268">
    <w:abstractNumId w:val="5"/>
  </w:num>
  <w:num w:numId="20" w16cid:durableId="990254609">
    <w:abstractNumId w:val="17"/>
  </w:num>
  <w:num w:numId="21" w16cid:durableId="580523268">
    <w:abstractNumId w:val="20"/>
  </w:num>
  <w:num w:numId="22" w16cid:durableId="2067950132">
    <w:abstractNumId w:val="21"/>
  </w:num>
  <w:num w:numId="23" w16cid:durableId="1918856372">
    <w:abstractNumId w:val="0"/>
  </w:num>
  <w:num w:numId="24" w16cid:durableId="2464273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54"/>
    <w:rsid w:val="00053654"/>
    <w:rsid w:val="000669CD"/>
    <w:rsid w:val="00094164"/>
    <w:rsid w:val="000C140D"/>
    <w:rsid w:val="000E2878"/>
    <w:rsid w:val="000E53A6"/>
    <w:rsid w:val="000F3F77"/>
    <w:rsid w:val="00115DC7"/>
    <w:rsid w:val="0013728C"/>
    <w:rsid w:val="00145674"/>
    <w:rsid w:val="00167A7E"/>
    <w:rsid w:val="001721C4"/>
    <w:rsid w:val="00176859"/>
    <w:rsid w:val="00177218"/>
    <w:rsid w:val="001B7393"/>
    <w:rsid w:val="001C7CE2"/>
    <w:rsid w:val="001D1DEB"/>
    <w:rsid w:val="001E212F"/>
    <w:rsid w:val="001F1225"/>
    <w:rsid w:val="0022593C"/>
    <w:rsid w:val="00284A07"/>
    <w:rsid w:val="00296073"/>
    <w:rsid w:val="002C74A4"/>
    <w:rsid w:val="002F7175"/>
    <w:rsid w:val="003117C7"/>
    <w:rsid w:val="0032026C"/>
    <w:rsid w:val="003708FB"/>
    <w:rsid w:val="003B026B"/>
    <w:rsid w:val="003B3533"/>
    <w:rsid w:val="003B6BC3"/>
    <w:rsid w:val="003D4EAA"/>
    <w:rsid w:val="00400358"/>
    <w:rsid w:val="00405F1F"/>
    <w:rsid w:val="00436778"/>
    <w:rsid w:val="0049017D"/>
    <w:rsid w:val="0049295A"/>
    <w:rsid w:val="004D042C"/>
    <w:rsid w:val="004E2E54"/>
    <w:rsid w:val="00500554"/>
    <w:rsid w:val="0050176D"/>
    <w:rsid w:val="00516318"/>
    <w:rsid w:val="0053061E"/>
    <w:rsid w:val="0054647F"/>
    <w:rsid w:val="005762F8"/>
    <w:rsid w:val="00576E71"/>
    <w:rsid w:val="005C56B7"/>
    <w:rsid w:val="005D48EF"/>
    <w:rsid w:val="005E7A21"/>
    <w:rsid w:val="00620478"/>
    <w:rsid w:val="00622F59"/>
    <w:rsid w:val="00640313"/>
    <w:rsid w:val="00690003"/>
    <w:rsid w:val="006924BD"/>
    <w:rsid w:val="006A40AD"/>
    <w:rsid w:val="007155A2"/>
    <w:rsid w:val="007230C6"/>
    <w:rsid w:val="0078206B"/>
    <w:rsid w:val="007B4F6E"/>
    <w:rsid w:val="007C1CF1"/>
    <w:rsid w:val="007D4EDB"/>
    <w:rsid w:val="00807B4C"/>
    <w:rsid w:val="008233B9"/>
    <w:rsid w:val="00826766"/>
    <w:rsid w:val="0083273A"/>
    <w:rsid w:val="00890FBD"/>
    <w:rsid w:val="008951F2"/>
    <w:rsid w:val="008A4D12"/>
    <w:rsid w:val="008A5D31"/>
    <w:rsid w:val="008F63CF"/>
    <w:rsid w:val="00911E7B"/>
    <w:rsid w:val="009135FE"/>
    <w:rsid w:val="00952085"/>
    <w:rsid w:val="0098276F"/>
    <w:rsid w:val="00982BBA"/>
    <w:rsid w:val="009D0C54"/>
    <w:rsid w:val="009F402D"/>
    <w:rsid w:val="00A052D6"/>
    <w:rsid w:val="00A11C16"/>
    <w:rsid w:val="00A851DB"/>
    <w:rsid w:val="00AA4F38"/>
    <w:rsid w:val="00AE79F0"/>
    <w:rsid w:val="00B30938"/>
    <w:rsid w:val="00B31EF5"/>
    <w:rsid w:val="00B4631A"/>
    <w:rsid w:val="00B74A58"/>
    <w:rsid w:val="00B81E96"/>
    <w:rsid w:val="00BC4E0F"/>
    <w:rsid w:val="00BD56F7"/>
    <w:rsid w:val="00C501F2"/>
    <w:rsid w:val="00C53A2E"/>
    <w:rsid w:val="00C63048"/>
    <w:rsid w:val="00CB64B3"/>
    <w:rsid w:val="00CC2F60"/>
    <w:rsid w:val="00CC7A0C"/>
    <w:rsid w:val="00CD7AD9"/>
    <w:rsid w:val="00CF29F2"/>
    <w:rsid w:val="00D203A0"/>
    <w:rsid w:val="00D42992"/>
    <w:rsid w:val="00D563AE"/>
    <w:rsid w:val="00D60F09"/>
    <w:rsid w:val="00D75D42"/>
    <w:rsid w:val="00D855DD"/>
    <w:rsid w:val="00DC7FE0"/>
    <w:rsid w:val="00E15689"/>
    <w:rsid w:val="00E22774"/>
    <w:rsid w:val="00E75F99"/>
    <w:rsid w:val="00E87FB2"/>
    <w:rsid w:val="00EB5646"/>
    <w:rsid w:val="00EB6818"/>
    <w:rsid w:val="00EC0123"/>
    <w:rsid w:val="00EE6250"/>
    <w:rsid w:val="00F4122E"/>
    <w:rsid w:val="00F476C2"/>
    <w:rsid w:val="00F740C0"/>
    <w:rsid w:val="00FB0FBD"/>
    <w:rsid w:val="00FB3814"/>
    <w:rsid w:val="00FB691F"/>
    <w:rsid w:val="00FC1CF3"/>
    <w:rsid w:val="00F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D1997E"/>
  <w15:chartTrackingRefBased/>
  <w15:docId w15:val="{107C3DD3-372C-4ACE-9657-16EBAE0B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003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Ttulo1">
    <w:name w:val="Título1"/>
    <w:basedOn w:val="Normal"/>
    <w:next w:val="Textindependen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Tahoma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Heading">
    <w:name w:val="Heading"/>
    <w:basedOn w:val="Normal"/>
    <w:next w:val="Textindependent"/>
    <w:pPr>
      <w:keepNext/>
      <w:spacing w:before="240" w:after="120"/>
    </w:pPr>
    <w:rPr>
      <w:rFonts w:ascii="Verdana" w:eastAsia="MS Mincho" w:hAnsi="Verdana" w:cs="Tahoma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Capalera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eu">
    <w:name w:val="footer"/>
    <w:basedOn w:val="Normal"/>
    <w:pPr>
      <w:suppressLineNumbers/>
      <w:tabs>
        <w:tab w:val="center" w:pos="5386"/>
        <w:tab w:val="right" w:pos="10772"/>
      </w:tabs>
    </w:pPr>
  </w:style>
  <w:style w:type="character" w:customStyle="1" w:styleId="Normal0Car">
    <w:name w:val="Normal_0 Car"/>
    <w:link w:val="Normal0"/>
    <w:locked/>
    <w:rsid w:val="00053654"/>
    <w:rPr>
      <w:sz w:val="24"/>
      <w:szCs w:val="24"/>
    </w:rPr>
  </w:style>
  <w:style w:type="paragraph" w:customStyle="1" w:styleId="Normal0">
    <w:name w:val="Normal_0"/>
    <w:link w:val="Normal0Car"/>
    <w:qFormat/>
    <w:rsid w:val="00053654"/>
    <w:rPr>
      <w:sz w:val="24"/>
      <w:szCs w:val="24"/>
      <w:lang w:val="es-ES" w:eastAsia="es-ES"/>
    </w:rPr>
  </w:style>
  <w:style w:type="paragraph" w:customStyle="1" w:styleId="Default">
    <w:name w:val="Default"/>
    <w:rsid w:val="00053654"/>
    <w:pPr>
      <w:autoSpaceDE w:val="0"/>
      <w:autoSpaceDN w:val="0"/>
      <w:adjustRightInd w:val="0"/>
    </w:pPr>
    <w:rPr>
      <w:rFonts w:ascii="Liberation Sans" w:eastAsia="Calibri" w:hAnsi="Liberation Sans" w:cs="Liberation Sans"/>
      <w:color w:val="000000"/>
      <w:sz w:val="24"/>
      <w:szCs w:val="24"/>
      <w:lang w:val="ca-ES-valencia" w:eastAsia="en-US"/>
    </w:rPr>
  </w:style>
  <w:style w:type="character" w:styleId="Enlla">
    <w:name w:val="Hyperlink"/>
    <w:uiPriority w:val="99"/>
    <w:unhideWhenUsed/>
    <w:rsid w:val="003117C7"/>
    <w:rPr>
      <w:color w:val="0000FF"/>
      <w:u w:val="single"/>
    </w:rPr>
  </w:style>
  <w:style w:type="paragraph" w:styleId="Pargrafdellista">
    <w:name w:val="List Paragraph"/>
    <w:basedOn w:val="Normal"/>
    <w:uiPriority w:val="34"/>
    <w:qFormat/>
    <w:rsid w:val="000C140D"/>
    <w:pPr>
      <w:ind w:left="720"/>
      <w:contextualSpacing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0C140D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0C14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j@loller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paro\OneDrive\Escritorio\PLANTILLA%20BUE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7C29B-E8E3-432A-9B1A-5254C4B2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BUENA.dot</Template>
  <TotalTime>4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</dc:creator>
  <cp:keywords/>
  <cp:lastModifiedBy>Victor</cp:lastModifiedBy>
  <cp:revision>7</cp:revision>
  <cp:lastPrinted>2020-11-03T10:35:00Z</cp:lastPrinted>
  <dcterms:created xsi:type="dcterms:W3CDTF">2022-11-23T11:12:00Z</dcterms:created>
  <dcterms:modified xsi:type="dcterms:W3CDTF">2024-10-18T06:09:00Z</dcterms:modified>
</cp:coreProperties>
</file>